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A4584" w14:textId="34BE2009" w:rsidR="00902CD9" w:rsidRDefault="00C651AE" w:rsidP="004A38D7">
      <w:pPr>
        <w:pStyle w:val="DocumentTitle"/>
      </w:pPr>
      <w:r>
        <w:t>Office 365 Install</w:t>
      </w:r>
    </w:p>
    <w:p w14:paraId="6D2E23D7" w14:textId="5499F878" w:rsidR="00E75895" w:rsidRDefault="009A3B2A" w:rsidP="00313101">
      <w:pPr>
        <w:pStyle w:val="Explanation"/>
        <w:numPr>
          <w:ilvl w:val="0"/>
          <w:numId w:val="5"/>
        </w:numPr>
        <w:spacing w:before="240" w:after="240"/>
      </w:pPr>
      <w:r w:rsidRPr="009A3B2A">
        <w:t xml:space="preserve">Sign in to </w:t>
      </w:r>
      <w:hyperlink r:id="rId11" w:history="1">
        <w:r w:rsidRPr="009A3B2A">
          <w:rPr>
            <w:rStyle w:val="Hyperlink"/>
          </w:rPr>
          <w:t>www.office.com</w:t>
        </w:r>
      </w:hyperlink>
      <w:r w:rsidR="00E75895">
        <w:t>.</w:t>
      </w:r>
    </w:p>
    <w:p w14:paraId="3178CD62" w14:textId="7907C078" w:rsidR="0007495C" w:rsidRDefault="003A0151" w:rsidP="00313101">
      <w:pPr>
        <w:pStyle w:val="Picture"/>
        <w:spacing w:before="240" w:after="240"/>
      </w:pPr>
      <w:r w:rsidRPr="006F641B">
        <w:rPr>
          <w:rFonts w:ascii="Times New Roman" w:hAnsi="Times New Roman" w:cs="Times New Roman"/>
          <w:noProof/>
        </w:rPr>
        <w:drawing>
          <wp:inline distT="0" distB="0" distL="0" distR="0" wp14:anchorId="13875F22" wp14:editId="4A92827E">
            <wp:extent cx="3732028" cy="2414541"/>
            <wp:effectExtent l="76200" t="76200" r="78105" b="15748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2028" cy="2414541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42098E21" w14:textId="5282F114" w:rsidR="00E75895" w:rsidRDefault="005E1E0E" w:rsidP="00313101">
      <w:pPr>
        <w:pStyle w:val="Explanation"/>
        <w:numPr>
          <w:ilvl w:val="0"/>
          <w:numId w:val="5"/>
        </w:numPr>
        <w:spacing w:before="240" w:after="240"/>
      </w:pPr>
      <w:r w:rsidRPr="005E1E0E">
        <w:t xml:space="preserve">Use your </w:t>
      </w:r>
      <w:r w:rsidR="00343F11" w:rsidRPr="00566AE3">
        <w:rPr>
          <w:b/>
          <w:bCs/>
        </w:rPr>
        <w:t>swbts.edu</w:t>
      </w:r>
      <w:r w:rsidRPr="005E1E0E">
        <w:t xml:space="preserve"> email address</w:t>
      </w:r>
      <w:r w:rsidR="00E75895">
        <w:t>.</w:t>
      </w:r>
    </w:p>
    <w:p w14:paraId="5CF4B785" w14:textId="6B4A1650" w:rsidR="0007495C" w:rsidRDefault="002028DC" w:rsidP="00313101">
      <w:pPr>
        <w:pStyle w:val="Picture"/>
        <w:spacing w:before="240" w:after="240"/>
      </w:pPr>
      <w:r w:rsidRPr="000208F5">
        <w:rPr>
          <w:rFonts w:ascii="Times New Roman" w:hAnsi="Times New Roman" w:cs="Times New Roman"/>
          <w:noProof/>
        </w:rPr>
        <w:drawing>
          <wp:inline distT="0" distB="0" distL="0" distR="0" wp14:anchorId="77535B58" wp14:editId="379797CD">
            <wp:extent cx="5502117" cy="3368332"/>
            <wp:effectExtent l="76200" t="76200" r="80010" b="8001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2117" cy="3368332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E02BE60" w14:textId="3CED5E77" w:rsidR="00223E35" w:rsidRPr="00223E35" w:rsidRDefault="00223E35" w:rsidP="00313101">
      <w:pPr>
        <w:pStyle w:val="Picture"/>
        <w:numPr>
          <w:ilvl w:val="0"/>
          <w:numId w:val="5"/>
        </w:numPr>
        <w:spacing w:before="240" w:after="240"/>
        <w:jc w:val="left"/>
      </w:pPr>
      <w:r w:rsidRPr="00223E35">
        <w:lastRenderedPageBreak/>
        <w:t xml:space="preserve">After logging in, the top right of the home page will have an </w:t>
      </w:r>
      <w:r w:rsidRPr="00223E35">
        <w:rPr>
          <w:b/>
          <w:bCs/>
        </w:rPr>
        <w:t>Install Office</w:t>
      </w:r>
      <w:r w:rsidRPr="00223E35">
        <w:t xml:space="preserve"> button. Click here and select Download </w:t>
      </w:r>
      <w:r w:rsidRPr="00223E35">
        <w:rPr>
          <w:b/>
          <w:bCs/>
        </w:rPr>
        <w:t>Office 365 apps</w:t>
      </w:r>
      <w:r w:rsidRPr="00223E35">
        <w:t xml:space="preserve">. </w:t>
      </w:r>
    </w:p>
    <w:p w14:paraId="049F3F0F" w14:textId="2EA92FEA" w:rsidR="0007495C" w:rsidRDefault="00114A5E" w:rsidP="00313101">
      <w:pPr>
        <w:pStyle w:val="Picture"/>
        <w:spacing w:before="240" w:after="240"/>
      </w:pPr>
      <w:r w:rsidRPr="00114A5E">
        <w:rPr>
          <w:rFonts w:ascii="Times New Roman" w:eastAsia="Calibri" w:hAnsi="Times New Roman" w:cs="Times New Roman"/>
          <w:noProof/>
        </w:rPr>
        <w:drawing>
          <wp:inline distT="0" distB="0" distL="0" distR="0" wp14:anchorId="53424CD6" wp14:editId="2FAD6928">
            <wp:extent cx="3147333" cy="1874682"/>
            <wp:effectExtent l="76200" t="76200" r="72390" b="6858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7333" cy="1874682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4F3D2E6" w14:textId="6BE7408D" w:rsidR="00A725AB" w:rsidRPr="00A725AB" w:rsidRDefault="00A725AB" w:rsidP="00313101">
      <w:pPr>
        <w:pStyle w:val="Picture"/>
        <w:numPr>
          <w:ilvl w:val="0"/>
          <w:numId w:val="5"/>
        </w:numPr>
        <w:spacing w:before="240" w:after="240"/>
        <w:jc w:val="left"/>
      </w:pPr>
      <w:r w:rsidRPr="00A725AB">
        <w:t xml:space="preserve">In the computer’s </w:t>
      </w:r>
      <w:r w:rsidR="009378CE">
        <w:rPr>
          <w:b/>
          <w:bCs/>
        </w:rPr>
        <w:t>D</w:t>
      </w:r>
      <w:r w:rsidRPr="00A725AB">
        <w:rPr>
          <w:b/>
          <w:bCs/>
        </w:rPr>
        <w:t>ownloads</w:t>
      </w:r>
      <w:r w:rsidRPr="00A725AB">
        <w:t xml:space="preserve"> folder</w:t>
      </w:r>
      <w:r w:rsidR="00FF3CB8">
        <w:t>,</w:t>
      </w:r>
      <w:r w:rsidRPr="00A725AB">
        <w:t xml:space="preserve"> there is now a program to install Office. Run </w:t>
      </w:r>
      <w:r w:rsidRPr="00A725AB">
        <w:rPr>
          <w:b/>
          <w:bCs/>
        </w:rPr>
        <w:t>OfficeSetup.exe</w:t>
      </w:r>
    </w:p>
    <w:p w14:paraId="5C5A8827" w14:textId="6350CDBF" w:rsidR="0007495C" w:rsidRPr="001C0754" w:rsidRDefault="00E26BC4" w:rsidP="00313101">
      <w:pPr>
        <w:pStyle w:val="Picture"/>
        <w:spacing w:before="240" w:after="240"/>
        <w:rPr>
          <w14:glow w14:rad="139700">
            <w14:schemeClr w14:val="accent1">
              <w14:alpha w14:val="60000"/>
              <w14:satMod w14:val="175000"/>
            </w14:schemeClr>
          </w14:glow>
        </w:rPr>
      </w:pPr>
      <w:r w:rsidRPr="00E26BC4">
        <w:rPr>
          <w:rFonts w:ascii="Times New Roman" w:eastAsia="Calibri" w:hAnsi="Times New Roman" w:cs="Times New Roman"/>
          <w:noProof/>
        </w:rPr>
        <w:drawing>
          <wp:inline distT="0" distB="0" distL="0" distR="0" wp14:anchorId="3BC62C31" wp14:editId="0637BF26">
            <wp:extent cx="3520745" cy="1623201"/>
            <wp:effectExtent l="76200" t="76200" r="80010" b="7239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0745" cy="1623201"/>
                    </a:xfrm>
                    <a:prstGeom prst="rect">
                      <a:avLst/>
                    </a:prstGeom>
                    <a:effectLst>
                      <a:glow rad="63500">
                        <a:sysClr val="windowText" lastClr="000000">
                          <a:alpha val="40000"/>
                        </a:sysClr>
                      </a:glow>
                    </a:effectLst>
                  </pic:spPr>
                </pic:pic>
              </a:graphicData>
            </a:graphic>
          </wp:inline>
        </w:drawing>
      </w:r>
    </w:p>
    <w:p w14:paraId="4559883C" w14:textId="52B89BB1" w:rsidR="00930FFB" w:rsidRPr="00CD3090" w:rsidRDefault="00170EFB" w:rsidP="00313101">
      <w:pPr>
        <w:pStyle w:val="Picture"/>
        <w:numPr>
          <w:ilvl w:val="0"/>
          <w:numId w:val="5"/>
        </w:numPr>
        <w:spacing w:before="240" w:after="240"/>
        <w:jc w:val="left"/>
      </w:pPr>
      <w:r w:rsidRPr="00170EFB">
        <w:t xml:space="preserve">You now have access to the full suite of Office 365. For any sign-ins, use your </w:t>
      </w:r>
      <w:r w:rsidR="00991B6B">
        <w:t>SWBTS</w:t>
      </w:r>
      <w:r w:rsidRPr="00170EFB">
        <w:t xml:space="preserve"> email address and password.</w:t>
      </w:r>
      <w:r w:rsidR="008B4ED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CC30E1" wp14:editId="327BDB5D">
                <wp:simplePos x="2171700" y="8229600"/>
                <wp:positionH relativeFrom="page">
                  <wp:align>center</wp:align>
                </wp:positionH>
                <wp:positionV relativeFrom="page">
                  <wp:posOffset>8229600</wp:posOffset>
                </wp:positionV>
                <wp:extent cx="5129784" cy="877824"/>
                <wp:effectExtent l="0" t="0" r="0" b="0"/>
                <wp:wrapTopAndBottom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9784" cy="8778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7182C" w14:textId="77777777" w:rsidR="008B4ED4" w:rsidRPr="00BD7086" w:rsidRDefault="008B4ED4" w:rsidP="008B4ED4">
                            <w:pPr>
                              <w:jc w:val="center"/>
                              <w:rPr>
                                <w:rFonts w:ascii="Ebrima" w:hAnsi="Ebrima"/>
                                <w:sz w:val="32"/>
                                <w:szCs w:val="32"/>
                              </w:rPr>
                            </w:pPr>
                            <w:r w:rsidRPr="00BD7086">
                              <w:rPr>
                                <w:rFonts w:ascii="Ebrima" w:hAnsi="Ebrima"/>
                                <w:sz w:val="32"/>
                                <w:szCs w:val="32"/>
                              </w:rPr>
                              <w:t>Need further assistance</w:t>
                            </w:r>
                            <w:r w:rsidR="007906F2" w:rsidRPr="00BD7086">
                              <w:rPr>
                                <w:rFonts w:ascii="Ebrima" w:hAnsi="Ebrima"/>
                                <w:sz w:val="32"/>
                                <w:szCs w:val="32"/>
                              </w:rPr>
                              <w:t>?</w:t>
                            </w:r>
                            <w:r w:rsidR="007906F2" w:rsidRPr="00BD7086">
                              <w:rPr>
                                <w:rFonts w:ascii="Ebrima" w:hAnsi="Ebrima"/>
                                <w:sz w:val="32"/>
                                <w:szCs w:val="32"/>
                              </w:rPr>
                              <w:br/>
                            </w:r>
                            <w:r w:rsidRPr="00BD7086">
                              <w:rPr>
                                <w:rFonts w:ascii="Ebrima" w:hAnsi="Ebrima"/>
                                <w:sz w:val="32"/>
                                <w:szCs w:val="32"/>
                              </w:rPr>
                              <w:t>Contact Campus Technology at (817) 921-8555 or campustechnology@swbts.edu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C30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9in;width:403.9pt;height:69.1pt;z-index: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" filled="f" stroked="f">
                <v:textbox style="mso-fit-shape-to-text:t">
                  <w:txbxContent>
                    <w:p w14:paraId="0A57182C" w14:textId="77777777" w:rsidR="008B4ED4" w:rsidRPr="00BD7086" w:rsidRDefault="008B4ED4" w:rsidP="008B4ED4">
                      <w:pPr>
                        <w:jc w:val="center"/>
                        <w:rPr>
                          <w:rFonts w:ascii="Ebrima" w:hAnsi="Ebrima"/>
                          <w:sz w:val="32"/>
                          <w:szCs w:val="32"/>
                        </w:rPr>
                      </w:pPr>
                      <w:r w:rsidRPr="00BD7086">
                        <w:rPr>
                          <w:rFonts w:ascii="Ebrima" w:hAnsi="Ebrima"/>
                          <w:sz w:val="32"/>
                          <w:szCs w:val="32"/>
                        </w:rPr>
                        <w:t>Need further assistance</w:t>
                      </w:r>
                      <w:r w:rsidR="007906F2" w:rsidRPr="00BD7086">
                        <w:rPr>
                          <w:rFonts w:ascii="Ebrima" w:hAnsi="Ebrima"/>
                          <w:sz w:val="32"/>
                          <w:szCs w:val="32"/>
                        </w:rPr>
                        <w:t>?</w:t>
                      </w:r>
                      <w:r w:rsidR="007906F2" w:rsidRPr="00BD7086">
                        <w:rPr>
                          <w:rFonts w:ascii="Ebrima" w:hAnsi="Ebrima"/>
                          <w:sz w:val="32"/>
                          <w:szCs w:val="32"/>
                        </w:rPr>
                        <w:br/>
                      </w:r>
                      <w:r w:rsidRPr="00BD7086">
                        <w:rPr>
                          <w:rFonts w:ascii="Ebrima" w:hAnsi="Ebrima"/>
                          <w:sz w:val="32"/>
                          <w:szCs w:val="32"/>
                        </w:rPr>
                        <w:t>Contact Campus Technology at (817) 921-8555 or campustechnology@swbts.edu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930FFB" w:rsidRPr="00CD3090" w:rsidSect="000933C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90BFE" w14:textId="77777777" w:rsidR="002B2F29" w:rsidRDefault="002B2F29" w:rsidP="00CD3090">
      <w:r>
        <w:separator/>
      </w:r>
    </w:p>
  </w:endnote>
  <w:endnote w:type="continuationSeparator" w:id="0">
    <w:p w14:paraId="0D377F52" w14:textId="77777777" w:rsidR="002B2F29" w:rsidRDefault="002B2F29" w:rsidP="00CD3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5779810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16B69035" w14:textId="77777777" w:rsidR="00950EC5" w:rsidRDefault="000933C5" w:rsidP="000933C5">
            <w:pPr>
              <w:pStyle w:val="Footer"/>
            </w:pP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758207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0A4703A" w14:textId="77777777" w:rsidR="00950EC5" w:rsidRDefault="000933C5" w:rsidP="000933C5">
            <w:pPr>
              <w:pStyle w:val="Footer"/>
              <w:jc w:val="right"/>
            </w:pP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7962306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11F7A4C" w14:textId="77777777" w:rsidR="00950EC5" w:rsidRDefault="000933C5" w:rsidP="000933C5">
            <w:pPr>
              <w:pStyle w:val="Footer"/>
              <w:jc w:val="center"/>
            </w:pP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27CC5" w14:textId="77777777" w:rsidR="002B2F29" w:rsidRDefault="002B2F29" w:rsidP="00CD3090">
      <w:r>
        <w:separator/>
      </w:r>
    </w:p>
  </w:footnote>
  <w:footnote w:type="continuationSeparator" w:id="0">
    <w:p w14:paraId="6ED164A0" w14:textId="77777777" w:rsidR="002B2F29" w:rsidRDefault="002B2F29" w:rsidP="00CD30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59F7C" w14:textId="77777777" w:rsidR="00CF7377" w:rsidRPr="00103DA0" w:rsidRDefault="00A123E0" w:rsidP="00103DA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4DC3F48C" wp14:editId="71897FAB">
              <wp:simplePos x="0" y="0"/>
              <wp:positionH relativeFrom="column">
                <wp:posOffset>-1140031</wp:posOffset>
              </wp:positionH>
              <wp:positionV relativeFrom="paragraph">
                <wp:posOffset>-467360</wp:posOffset>
              </wp:positionV>
              <wp:extent cx="684530" cy="10083254"/>
              <wp:effectExtent l="0" t="0" r="1270" b="0"/>
              <wp:wrapNone/>
              <wp:docPr id="56" name="Group 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530" cy="10083254"/>
                        <a:chOff x="0" y="0"/>
                        <a:chExt cx="684530" cy="10083254"/>
                      </a:xfrm>
                    </wpg:grpSpPr>
                    <pic:pic xmlns:pic="http://schemas.openxmlformats.org/drawingml/2006/picture">
                      <pic:nvPicPr>
                        <pic:cNvPr id="49" name="Picture 4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495"/>
                        <a:stretch/>
                      </pic:blipFill>
                      <pic:spPr bwMode="auto">
                        <a:xfrm flipH="1">
                          <a:off x="0" y="0"/>
                          <a:ext cx="684530" cy="1651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" name="Picture 5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"/>
                        <a:stretch/>
                      </pic:blipFill>
                      <pic:spPr bwMode="auto">
                        <a:xfrm flipH="1">
                          <a:off x="0" y="1648047"/>
                          <a:ext cx="684530" cy="1843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" name="Picture 5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495"/>
                        <a:stretch/>
                      </pic:blipFill>
                      <pic:spPr bwMode="auto">
                        <a:xfrm flipH="1">
                          <a:off x="0" y="3487480"/>
                          <a:ext cx="684530" cy="1651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" name="Picture 5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495"/>
                        <a:stretch/>
                      </pic:blipFill>
                      <pic:spPr bwMode="auto">
                        <a:xfrm flipH="1">
                          <a:off x="0" y="5135526"/>
                          <a:ext cx="684530" cy="1651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3" name="Picture 5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495"/>
                        <a:stretch/>
                      </pic:blipFill>
                      <pic:spPr bwMode="auto">
                        <a:xfrm flipH="1">
                          <a:off x="0" y="6783573"/>
                          <a:ext cx="684530" cy="1651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" name="Picture 5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495"/>
                        <a:stretch/>
                      </pic:blipFill>
                      <pic:spPr bwMode="auto">
                        <a:xfrm flipH="1">
                          <a:off x="0" y="8431619"/>
                          <a:ext cx="684530" cy="1651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A47878" id="Group 56" o:spid="_x0000_s1026" style="position:absolute;margin-left:-89.75pt;margin-top:-36.8pt;width:53.9pt;height:793.95pt;z-index:251689984" coordsize="6845,1008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9" o:spid="_x0000_s1027" type="#_x0000_t75" style="position:absolute;width:6845;height:1651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">
                <v:imagedata r:id="rId2" o:title="" cropbottom="6878f"/>
              </v:shape>
              <v:shape id="Picture 50" o:spid="_x0000_s1028" type="#_x0000_t75" style="position:absolute;top:16480;width:6845;height:184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">
                <v:imagedata r:id="rId2" o:title="" cropleft="-3f"/>
              </v:shape>
              <v:shape id="Picture 51" o:spid="_x0000_s1029" type="#_x0000_t75" style="position:absolute;top:34874;width:6845;height:1651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">
                <v:imagedata r:id="rId2" o:title="" cropbottom="6878f"/>
              </v:shape>
              <v:shape id="Picture 52" o:spid="_x0000_s1030" type="#_x0000_t75" style="position:absolute;top:51355;width:6845;height:1651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">
                <v:imagedata r:id="rId2" o:title="" cropbottom="6878f"/>
              </v:shape>
              <v:shape id="Picture 53" o:spid="_x0000_s1031" type="#_x0000_t75" style="position:absolute;top:67835;width:6845;height:1651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">
                <v:imagedata r:id="rId2" o:title="" cropbottom="6878f"/>
              </v:shape>
              <v:shape id="Picture 54" o:spid="_x0000_s1032" type="#_x0000_t75" style="position:absolute;top:84316;width:6845;height:1651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">
                <v:imagedata r:id="rId2" o:title="" cropbottom="6878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C49EF" w14:textId="77777777" w:rsidR="00A123E0" w:rsidRDefault="00A123E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42F3A7AD" wp14:editId="187468B3">
              <wp:simplePos x="0" y="0"/>
              <wp:positionH relativeFrom="column">
                <wp:posOffset>6379210</wp:posOffset>
              </wp:positionH>
              <wp:positionV relativeFrom="paragraph">
                <wp:posOffset>-457200</wp:posOffset>
              </wp:positionV>
              <wp:extent cx="684530" cy="10083254"/>
              <wp:effectExtent l="0" t="0" r="1270" b="0"/>
              <wp:wrapNone/>
              <wp:docPr id="57" name="Group 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530" cy="10083254"/>
                        <a:chOff x="0" y="0"/>
                        <a:chExt cx="684530" cy="10083254"/>
                      </a:xfrm>
                    </wpg:grpSpPr>
                    <pic:pic xmlns:pic="http://schemas.openxmlformats.org/drawingml/2006/picture">
                      <pic:nvPicPr>
                        <pic:cNvPr id="58" name="Picture 5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495"/>
                        <a:stretch/>
                      </pic:blipFill>
                      <pic:spPr bwMode="auto">
                        <a:xfrm flipH="1">
                          <a:off x="0" y="0"/>
                          <a:ext cx="684530" cy="1651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9" name="Picture 5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"/>
                        <a:stretch/>
                      </pic:blipFill>
                      <pic:spPr bwMode="auto">
                        <a:xfrm flipH="1">
                          <a:off x="0" y="1648047"/>
                          <a:ext cx="684530" cy="1843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" name="Picture 6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495"/>
                        <a:stretch/>
                      </pic:blipFill>
                      <pic:spPr bwMode="auto">
                        <a:xfrm flipH="1">
                          <a:off x="0" y="3487480"/>
                          <a:ext cx="684530" cy="1651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" name="Picture 6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495"/>
                        <a:stretch/>
                      </pic:blipFill>
                      <pic:spPr bwMode="auto">
                        <a:xfrm flipH="1">
                          <a:off x="0" y="5135526"/>
                          <a:ext cx="684530" cy="1651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" name="Picture 6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495"/>
                        <a:stretch/>
                      </pic:blipFill>
                      <pic:spPr bwMode="auto">
                        <a:xfrm flipH="1">
                          <a:off x="0" y="6783573"/>
                          <a:ext cx="684530" cy="1651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" name="Picture 6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495"/>
                        <a:stretch/>
                      </pic:blipFill>
                      <pic:spPr bwMode="auto">
                        <a:xfrm flipH="1">
                          <a:off x="0" y="8431619"/>
                          <a:ext cx="684530" cy="1651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84906B" id="Group 57" o:spid="_x0000_s1026" style="position:absolute;margin-left:502.3pt;margin-top:-36pt;width:53.9pt;height:793.95pt;z-index:251692032" coordsize="6845,1008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" o:spid="_x0000_s1027" type="#_x0000_t75" style="position:absolute;width:6845;height:1651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">
                <v:imagedata r:id="rId2" o:title="" cropbottom="6878f"/>
              </v:shape>
              <v:shape id="Picture 59" o:spid="_x0000_s1028" type="#_x0000_t75" style="position:absolute;top:16480;width:6845;height:184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">
                <v:imagedata r:id="rId2" o:title="" cropleft="-3f"/>
              </v:shape>
              <v:shape id="Picture 60" o:spid="_x0000_s1029" type="#_x0000_t75" style="position:absolute;top:34874;width:6845;height:1651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">
                <v:imagedata r:id="rId2" o:title="" cropbottom="6878f"/>
              </v:shape>
              <v:shape id="Picture 61" o:spid="_x0000_s1030" type="#_x0000_t75" style="position:absolute;top:51355;width:6845;height:1651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">
                <v:imagedata r:id="rId2" o:title="" cropbottom="6878f"/>
              </v:shape>
              <v:shape id="Picture 62" o:spid="_x0000_s1031" type="#_x0000_t75" style="position:absolute;top:67835;width:6845;height:1651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">
                <v:imagedata r:id="rId2" o:title="" cropbottom="6878f"/>
              </v:shape>
              <v:shape id="Picture 63" o:spid="_x0000_s1032" type="#_x0000_t75" style="position:absolute;top:84316;width:6845;height:1651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">
                <v:imagedata r:id="rId2" o:title="" cropbottom="6878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46CD7" w14:textId="77777777" w:rsidR="00950EC5" w:rsidRPr="00CF7377" w:rsidRDefault="00CA4F54" w:rsidP="00CA4F54">
    <w:pPr>
      <w:pStyle w:val="LastUpdated"/>
      <w:tabs>
        <w:tab w:val="left" w:pos="2148"/>
        <w:tab w:val="left" w:pos="4170"/>
      </w:tabs>
      <w:jc w:val="left"/>
      <w:rPr>
        <w:b/>
        <w:bCs/>
      </w:rPr>
    </w:pPr>
    <w:r w:rsidRPr="00CA4F54">
      <w:rPr>
        <w:b/>
        <w:bCs/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44E14E21" wp14:editId="127F1D2F">
              <wp:simplePos x="0" y="0"/>
              <wp:positionH relativeFrom="column">
                <wp:posOffset>5696585</wp:posOffset>
              </wp:positionH>
              <wp:positionV relativeFrom="paragraph">
                <wp:posOffset>-176492</wp:posOffset>
              </wp:positionV>
              <wp:extent cx="826647" cy="348018"/>
              <wp:effectExtent l="0" t="0" r="12065" b="1397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647" cy="348018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D70C5F" w14:textId="1123067A" w:rsidR="00CA4F54" w:rsidRPr="00013981" w:rsidRDefault="001051AF" w:rsidP="001051AF">
                          <w:pPr>
                            <w:jc w:val="center"/>
                            <w:rPr>
                              <w:rFonts w:ascii="Courier New" w:hAnsi="Courier New" w:cs="Courier New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013981">
                            <w:rPr>
                              <w:rFonts w:ascii="Courier New" w:hAnsi="Courier New" w:cs="Courier New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Updated</w:t>
                          </w:r>
                          <w:r w:rsidRPr="00013981">
                            <w:rPr>
                              <w:rFonts w:ascii="Courier New" w:hAnsi="Courier New" w:cs="Courier New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br/>
                          </w:r>
                          <w:r w:rsidR="008D3DA3">
                            <w:rPr>
                              <w:rFonts w:ascii="Courier New" w:hAnsi="Courier New" w:cs="Courier New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08/17/22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E14E2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48.55pt;margin-top:-13.9pt;width:65.1pt;height:27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" filled="f" strokecolor="white [3212]" strokeweight="1.5pt">
              <v:textbox>
                <w:txbxContent>
                  <w:p w14:paraId="79D70C5F" w14:textId="1123067A" w:rsidR="00CA4F54" w:rsidRPr="00013981" w:rsidRDefault="001051AF" w:rsidP="001051AF">
                    <w:pPr>
                      <w:jc w:val="center"/>
                      <w:rPr>
                        <w:rFonts w:ascii="Courier New" w:hAnsi="Courier New" w:cs="Courier New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</w:pPr>
                    <w:r w:rsidRPr="00013981">
                      <w:rPr>
                        <w:rFonts w:ascii="Courier New" w:hAnsi="Courier New" w:cs="Courier New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  <w:t>Updated</w:t>
                    </w:r>
                    <w:r w:rsidRPr="00013981">
                      <w:rPr>
                        <w:rFonts w:ascii="Courier New" w:hAnsi="Courier New" w:cs="Courier New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  <w:br/>
                    </w:r>
                    <w:r w:rsidR="008D3DA3">
                      <w:rPr>
                        <w:rFonts w:ascii="Courier New" w:hAnsi="Courier New" w:cs="Courier New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  <w:t>08/17/22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color w:val="FFFFFF" w:themeColor="background1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318F5BB5" wp14:editId="63BDFB1B">
              <wp:simplePos x="0" y="0"/>
              <wp:positionH relativeFrom="column">
                <wp:posOffset>-1389413</wp:posOffset>
              </wp:positionH>
              <wp:positionV relativeFrom="paragraph">
                <wp:posOffset>-457200</wp:posOffset>
              </wp:positionV>
              <wp:extent cx="8760798" cy="911860"/>
              <wp:effectExtent l="0" t="0" r="2540" b="2540"/>
              <wp:wrapNone/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60798" cy="911860"/>
                        <a:chOff x="0" y="0"/>
                        <a:chExt cx="8760798" cy="911860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014" b="11923"/>
                        <a:stretch/>
                      </pic:blipFill>
                      <pic:spPr bwMode="auto">
                        <a:xfrm>
                          <a:off x="0" y="0"/>
                          <a:ext cx="3248025" cy="911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3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100" r="2010" b="11862"/>
                        <a:stretch/>
                      </pic:blipFill>
                      <pic:spPr bwMode="auto">
                        <a:xfrm>
                          <a:off x="3247901" y="0"/>
                          <a:ext cx="691515" cy="911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3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100" r="2010" b="11862"/>
                        <a:stretch/>
                      </pic:blipFill>
                      <pic:spPr bwMode="auto">
                        <a:xfrm>
                          <a:off x="3936670" y="0"/>
                          <a:ext cx="691515" cy="911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100" r="2010" b="11862"/>
                        <a:stretch/>
                      </pic:blipFill>
                      <pic:spPr bwMode="auto">
                        <a:xfrm>
                          <a:off x="4625439" y="0"/>
                          <a:ext cx="691515" cy="911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100" r="2010" b="11862"/>
                        <a:stretch/>
                      </pic:blipFill>
                      <pic:spPr bwMode="auto">
                        <a:xfrm>
                          <a:off x="5314208" y="0"/>
                          <a:ext cx="691515" cy="911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" name="Picture 4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100" r="2010" b="11862"/>
                        <a:stretch/>
                      </pic:blipFill>
                      <pic:spPr bwMode="auto">
                        <a:xfrm>
                          <a:off x="6002977" y="0"/>
                          <a:ext cx="691515" cy="911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" name="Picture 4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100" r="2010" b="11862"/>
                        <a:stretch/>
                      </pic:blipFill>
                      <pic:spPr bwMode="auto">
                        <a:xfrm>
                          <a:off x="6691745" y="0"/>
                          <a:ext cx="691515" cy="911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4" name="Picture 4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100" r="2010" b="11862"/>
                        <a:stretch/>
                      </pic:blipFill>
                      <pic:spPr bwMode="auto">
                        <a:xfrm>
                          <a:off x="7380514" y="0"/>
                          <a:ext cx="691515" cy="911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" name="Picture 4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100" r="2010" b="11862"/>
                        <a:stretch/>
                      </pic:blipFill>
                      <pic:spPr bwMode="auto">
                        <a:xfrm>
                          <a:off x="8069283" y="0"/>
                          <a:ext cx="691515" cy="911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9B7B58" id="Group 47" o:spid="_x0000_s1026" style="position:absolute;margin-left:-109.4pt;margin-top:-36pt;width:689.85pt;height:71.8pt;z-index:-251648000" coordsize="87607,91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width:32480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">
                <v:imagedata r:id="rId2" o:title="" cropbottom="7814f" cropright="1320f"/>
              </v:shape>
              <v:shape id="Picture 38" o:spid="_x0000_s1028" type="#_x0000_t75" style="position:absolute;left:32479;width:6915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">
                <v:imagedata r:id="rId2" o:title="" cropbottom="7774f" cropleft="50528f" cropright="1317f"/>
              </v:shape>
              <v:shape id="Picture 39" o:spid="_x0000_s1029" type="#_x0000_t75" style="position:absolute;left:39366;width:6915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">
                <v:imagedata r:id="rId2" o:title="" cropbottom="7774f" cropleft="50528f" cropright="1317f"/>
              </v:shape>
              <v:shape id="Picture 40" o:spid="_x0000_s1030" type="#_x0000_t75" style="position:absolute;left:46254;width:6915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">
                <v:imagedata r:id="rId2" o:title="" cropbottom="7774f" cropleft="50528f" cropright="1317f"/>
              </v:shape>
              <v:shape id="Picture 41" o:spid="_x0000_s1031" type="#_x0000_t75" style="position:absolute;left:53142;width:6915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">
                <v:imagedata r:id="rId2" o:title="" cropbottom="7774f" cropleft="50528f" cropright="1317f"/>
              </v:shape>
              <v:shape id="Picture 42" o:spid="_x0000_s1032" type="#_x0000_t75" style="position:absolute;left:60029;width:6915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">
                <v:imagedata r:id="rId2" o:title="" cropbottom="7774f" cropleft="50528f" cropright="1317f"/>
              </v:shape>
              <v:shape id="Picture 43" o:spid="_x0000_s1033" type="#_x0000_t75" style="position:absolute;left:66917;width:6915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">
                <v:imagedata r:id="rId2" o:title="" cropbottom="7774f" cropleft="50528f" cropright="1317f"/>
              </v:shape>
              <v:shape id="Picture 44" o:spid="_x0000_s1034" type="#_x0000_t75" style="position:absolute;left:73805;width:6915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">
                <v:imagedata r:id="rId2" o:title="" cropbottom="7774f" cropleft="50528f" cropright="1317f"/>
              </v:shape>
              <v:shape id="Picture 45" o:spid="_x0000_s1035" type="#_x0000_t75" style="position:absolute;left:80692;width:6915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">
                <v:imagedata r:id="rId2" o:title="" cropbottom="7774f" cropleft="50528f" cropright="1317f"/>
              </v:shape>
            </v:group>
          </w:pict>
        </mc:Fallback>
      </mc:AlternateContent>
    </w:r>
    <w:r w:rsidR="00D0316E">
      <w:rPr>
        <w:b/>
        <w:bCs/>
        <w:color w:val="FFFFFF" w:themeColor="background1"/>
      </w:rPr>
      <w:tab/>
    </w:r>
    <w:r w:rsidR="00D0316E">
      <w:rPr>
        <w:b/>
        <w:bCs/>
        <w:color w:val="FFFFFF" w:themeColor="background1"/>
      </w:rPr>
      <w:tab/>
    </w:r>
    <w:r>
      <w:rPr>
        <w:b/>
        <w:bCs/>
        <w:color w:val="FFFFFF" w:themeColor="background1"/>
      </w:rPr>
      <w:tab/>
    </w:r>
    <w:r w:rsidR="00D0316E">
      <w:rPr>
        <w:b/>
        <w:bCs/>
        <w:color w:val="FFFFFF" w:themeColor="background1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10D8B"/>
    <w:multiLevelType w:val="hybridMultilevel"/>
    <w:tmpl w:val="F09C424A"/>
    <w:lvl w:ilvl="0" w:tplc="FD6242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49E2"/>
    <w:multiLevelType w:val="hybridMultilevel"/>
    <w:tmpl w:val="F064DF76"/>
    <w:lvl w:ilvl="0" w:tplc="B232B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A2F85"/>
    <w:multiLevelType w:val="multilevel"/>
    <w:tmpl w:val="3AAA0DFE"/>
    <w:numStyleLink w:val="NumberedInstructionList"/>
  </w:abstractNum>
  <w:abstractNum w:abstractNumId="3" w15:restartNumberingAfterBreak="0">
    <w:nsid w:val="1D492297"/>
    <w:multiLevelType w:val="multilevel"/>
    <w:tmpl w:val="3AAA0DFE"/>
    <w:styleLink w:val="NumberedInstructionList"/>
    <w:lvl w:ilvl="0">
      <w:start w:val="1"/>
      <w:numFmt w:val="decimal"/>
      <w:lvlText w:val="%1. "/>
      <w:lvlJc w:val="left"/>
      <w:pPr>
        <w:ind w:left="108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800" w:firstLine="0"/>
      </w:pPr>
      <w:rPr>
        <w:rFonts w:ascii="Symbol" w:hAnsi="Symbol" w:cs="Times New Roman" w:hint="default"/>
        <w:color w:val="auto"/>
      </w:rPr>
    </w:lvl>
    <w:lvl w:ilvl="2">
      <w:start w:val="1"/>
      <w:numFmt w:val="lowerRoman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4" w15:restartNumberingAfterBreak="0">
    <w:nsid w:val="31030F90"/>
    <w:multiLevelType w:val="hybridMultilevel"/>
    <w:tmpl w:val="6D526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8787838">
    <w:abstractNumId w:val="3"/>
  </w:num>
  <w:num w:numId="2" w16cid:durableId="534852514">
    <w:abstractNumId w:val="2"/>
  </w:num>
  <w:num w:numId="3" w16cid:durableId="1017386753">
    <w:abstractNumId w:val="4"/>
  </w:num>
  <w:num w:numId="4" w16cid:durableId="94785530">
    <w:abstractNumId w:val="0"/>
  </w:num>
  <w:num w:numId="5" w16cid:durableId="20810981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9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895"/>
    <w:rsid w:val="00013981"/>
    <w:rsid w:val="00022576"/>
    <w:rsid w:val="00022D03"/>
    <w:rsid w:val="00060C4F"/>
    <w:rsid w:val="0007495C"/>
    <w:rsid w:val="000933C5"/>
    <w:rsid w:val="000A519E"/>
    <w:rsid w:val="000D64C7"/>
    <w:rsid w:val="000E5985"/>
    <w:rsid w:val="000F3438"/>
    <w:rsid w:val="00101913"/>
    <w:rsid w:val="00103DA0"/>
    <w:rsid w:val="001051AF"/>
    <w:rsid w:val="00106BC6"/>
    <w:rsid w:val="00114846"/>
    <w:rsid w:val="00114A5E"/>
    <w:rsid w:val="00114BC2"/>
    <w:rsid w:val="001361EF"/>
    <w:rsid w:val="00170EFB"/>
    <w:rsid w:val="001A088E"/>
    <w:rsid w:val="001C0754"/>
    <w:rsid w:val="001C64D1"/>
    <w:rsid w:val="001D1353"/>
    <w:rsid w:val="001D4582"/>
    <w:rsid w:val="002028DC"/>
    <w:rsid w:val="00214823"/>
    <w:rsid w:val="0021531E"/>
    <w:rsid w:val="00223E35"/>
    <w:rsid w:val="0024674C"/>
    <w:rsid w:val="00257AE3"/>
    <w:rsid w:val="00284690"/>
    <w:rsid w:val="002B2F29"/>
    <w:rsid w:val="002E721D"/>
    <w:rsid w:val="002F3D56"/>
    <w:rsid w:val="00313101"/>
    <w:rsid w:val="00343F11"/>
    <w:rsid w:val="00367879"/>
    <w:rsid w:val="00393218"/>
    <w:rsid w:val="003A0151"/>
    <w:rsid w:val="003E5739"/>
    <w:rsid w:val="003F42AA"/>
    <w:rsid w:val="00434EA8"/>
    <w:rsid w:val="00443678"/>
    <w:rsid w:val="004540AF"/>
    <w:rsid w:val="0045587F"/>
    <w:rsid w:val="00457720"/>
    <w:rsid w:val="004A38D7"/>
    <w:rsid w:val="00524A4F"/>
    <w:rsid w:val="0052765A"/>
    <w:rsid w:val="005657D5"/>
    <w:rsid w:val="00566AE3"/>
    <w:rsid w:val="00571656"/>
    <w:rsid w:val="00575DC4"/>
    <w:rsid w:val="005902B9"/>
    <w:rsid w:val="005E1E0E"/>
    <w:rsid w:val="0061077B"/>
    <w:rsid w:val="00627D39"/>
    <w:rsid w:val="00654A2E"/>
    <w:rsid w:val="00703007"/>
    <w:rsid w:val="007205B4"/>
    <w:rsid w:val="00735D20"/>
    <w:rsid w:val="007906F2"/>
    <w:rsid w:val="007F2427"/>
    <w:rsid w:val="0082677A"/>
    <w:rsid w:val="00826D74"/>
    <w:rsid w:val="00897110"/>
    <w:rsid w:val="008B19A4"/>
    <w:rsid w:val="008B4ED4"/>
    <w:rsid w:val="008D3DA3"/>
    <w:rsid w:val="00902CD9"/>
    <w:rsid w:val="00912AAB"/>
    <w:rsid w:val="00930FFB"/>
    <w:rsid w:val="009378CE"/>
    <w:rsid w:val="00950EC5"/>
    <w:rsid w:val="00964A6F"/>
    <w:rsid w:val="009743A2"/>
    <w:rsid w:val="0098173D"/>
    <w:rsid w:val="00991A08"/>
    <w:rsid w:val="00991B6B"/>
    <w:rsid w:val="009A3B2A"/>
    <w:rsid w:val="009B10AD"/>
    <w:rsid w:val="009B2397"/>
    <w:rsid w:val="009D57B1"/>
    <w:rsid w:val="009E6C0A"/>
    <w:rsid w:val="00A01A19"/>
    <w:rsid w:val="00A123E0"/>
    <w:rsid w:val="00A12A89"/>
    <w:rsid w:val="00A1549B"/>
    <w:rsid w:val="00A27593"/>
    <w:rsid w:val="00A372CE"/>
    <w:rsid w:val="00A70301"/>
    <w:rsid w:val="00A725AB"/>
    <w:rsid w:val="00A83DC6"/>
    <w:rsid w:val="00AD39D2"/>
    <w:rsid w:val="00AD7157"/>
    <w:rsid w:val="00B054E6"/>
    <w:rsid w:val="00B329C1"/>
    <w:rsid w:val="00B56A99"/>
    <w:rsid w:val="00B82BCC"/>
    <w:rsid w:val="00B9019E"/>
    <w:rsid w:val="00BA35C4"/>
    <w:rsid w:val="00BC3D34"/>
    <w:rsid w:val="00BD1603"/>
    <w:rsid w:val="00BD7086"/>
    <w:rsid w:val="00BF380E"/>
    <w:rsid w:val="00C05668"/>
    <w:rsid w:val="00C651AE"/>
    <w:rsid w:val="00C75D77"/>
    <w:rsid w:val="00C83B7C"/>
    <w:rsid w:val="00C90FA5"/>
    <w:rsid w:val="00CA4F54"/>
    <w:rsid w:val="00CD3090"/>
    <w:rsid w:val="00CF0857"/>
    <w:rsid w:val="00CF594F"/>
    <w:rsid w:val="00CF7377"/>
    <w:rsid w:val="00D0316E"/>
    <w:rsid w:val="00D20012"/>
    <w:rsid w:val="00D22FA4"/>
    <w:rsid w:val="00D24DFA"/>
    <w:rsid w:val="00D64CFC"/>
    <w:rsid w:val="00DB200B"/>
    <w:rsid w:val="00DD3F82"/>
    <w:rsid w:val="00DE295B"/>
    <w:rsid w:val="00DF58CA"/>
    <w:rsid w:val="00E26BC4"/>
    <w:rsid w:val="00E75895"/>
    <w:rsid w:val="00E7784E"/>
    <w:rsid w:val="00E9054D"/>
    <w:rsid w:val="00E9588C"/>
    <w:rsid w:val="00EE0804"/>
    <w:rsid w:val="00EE60A6"/>
    <w:rsid w:val="00F00B4F"/>
    <w:rsid w:val="00F876F6"/>
    <w:rsid w:val="00F90E85"/>
    <w:rsid w:val="00FA0C82"/>
    <w:rsid w:val="00FA1EA1"/>
    <w:rsid w:val="00FA3D94"/>
    <w:rsid w:val="00FB2AC6"/>
    <w:rsid w:val="00FB792F"/>
    <w:rsid w:val="00FC59C0"/>
    <w:rsid w:val="00FF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E1AC31"/>
  <w15:chartTrackingRefBased/>
  <w15:docId w15:val="{04B1AD18-6F7A-46DA-B1A5-0DFB0C8AF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 Light" w:eastAsiaTheme="minorHAnsi" w:hAnsi="Calibri Light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30FF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xplanation">
    <w:name w:val="Explanation"/>
    <w:link w:val="ExplanationChar"/>
    <w:qFormat/>
    <w:rsid w:val="001051AF"/>
    <w:pPr>
      <w:spacing w:after="160"/>
      <w:ind w:firstLine="720"/>
    </w:pPr>
  </w:style>
  <w:style w:type="paragraph" w:customStyle="1" w:styleId="DocumentTitle">
    <w:name w:val="Document Title"/>
    <w:next w:val="Explanation"/>
    <w:link w:val="DocumentTitleChar"/>
    <w:rsid w:val="00CA4F54"/>
    <w:pPr>
      <w:spacing w:before="360" w:after="360"/>
      <w:jc w:val="center"/>
    </w:pPr>
    <w:rPr>
      <w:rFonts w:ascii="Ebrima" w:hAnsi="Ebrima"/>
      <w:b/>
      <w:sz w:val="36"/>
    </w:rPr>
  </w:style>
  <w:style w:type="character" w:customStyle="1" w:styleId="ExplanationChar">
    <w:name w:val="Explanation Char"/>
    <w:basedOn w:val="DefaultParagraphFont"/>
    <w:link w:val="Explanation"/>
    <w:rsid w:val="001051AF"/>
  </w:style>
  <w:style w:type="paragraph" w:customStyle="1" w:styleId="SectionHeading">
    <w:name w:val="Section Heading"/>
    <w:basedOn w:val="DocumentTitle"/>
    <w:next w:val="NumberedInstruction"/>
    <w:link w:val="SectionHeadingChar"/>
    <w:qFormat/>
    <w:rsid w:val="005902B9"/>
    <w:pPr>
      <w:spacing w:before="280" w:after="120"/>
      <w:jc w:val="left"/>
    </w:pPr>
    <w:rPr>
      <w:sz w:val="28"/>
    </w:rPr>
  </w:style>
  <w:style w:type="character" w:customStyle="1" w:styleId="DocumentTitleChar">
    <w:name w:val="Document Title Char"/>
    <w:basedOn w:val="DefaultParagraphFont"/>
    <w:link w:val="DocumentTitle"/>
    <w:rsid w:val="00CA4F54"/>
    <w:rPr>
      <w:rFonts w:ascii="Ebrima" w:hAnsi="Ebrima"/>
      <w:b/>
      <w:sz w:val="36"/>
    </w:rPr>
  </w:style>
  <w:style w:type="paragraph" w:customStyle="1" w:styleId="NumberedInstruction">
    <w:name w:val="Numbered Instruction"/>
    <w:basedOn w:val="Explanation"/>
    <w:link w:val="NumberedInstructionChar"/>
    <w:qFormat/>
    <w:rsid w:val="00CF0857"/>
    <w:pPr>
      <w:ind w:left="360" w:firstLine="0"/>
    </w:pPr>
  </w:style>
  <w:style w:type="character" w:customStyle="1" w:styleId="SectionHeadingChar">
    <w:name w:val="Section Heading Char"/>
    <w:basedOn w:val="DocumentTitleChar"/>
    <w:link w:val="SectionHeading"/>
    <w:rsid w:val="005902B9"/>
    <w:rPr>
      <w:rFonts w:ascii="Ebrima" w:hAnsi="Ebrima"/>
      <w:b/>
      <w:sz w:val="28"/>
    </w:rPr>
  </w:style>
  <w:style w:type="numbering" w:customStyle="1" w:styleId="NumberedInstructionList">
    <w:name w:val="Numbered Instruction List"/>
    <w:basedOn w:val="NoList"/>
    <w:uiPriority w:val="99"/>
    <w:rsid w:val="00BA35C4"/>
    <w:pPr>
      <w:numPr>
        <w:numId w:val="1"/>
      </w:numPr>
    </w:pPr>
  </w:style>
  <w:style w:type="character" w:customStyle="1" w:styleId="NumberedInstructionChar">
    <w:name w:val="Numbered Instruction Char"/>
    <w:basedOn w:val="ExplanationChar"/>
    <w:link w:val="NumberedInstruction"/>
    <w:rsid w:val="00CF0857"/>
  </w:style>
  <w:style w:type="character" w:customStyle="1" w:styleId="CommandInput">
    <w:name w:val="Command Input"/>
    <w:basedOn w:val="DefaultParagraphFont"/>
    <w:uiPriority w:val="1"/>
    <w:qFormat/>
    <w:rsid w:val="00CD3090"/>
    <w:rPr>
      <w:rFonts w:ascii="Calibri Light" w:hAnsi="Calibri Light"/>
      <w:b/>
    </w:rPr>
  </w:style>
  <w:style w:type="paragraph" w:styleId="Header">
    <w:name w:val="header"/>
    <w:basedOn w:val="Normal"/>
    <w:link w:val="HeaderChar"/>
    <w:uiPriority w:val="99"/>
    <w:unhideWhenUsed/>
    <w:rsid w:val="00950EC5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00DF58CA"/>
    <w:pPr>
      <w:tabs>
        <w:tab w:val="center" w:pos="4680"/>
        <w:tab w:val="right" w:pos="9360"/>
      </w:tabs>
    </w:pPr>
    <w:rPr>
      <w:rFonts w:ascii="Courier New" w:hAnsi="Courier New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DF58CA"/>
    <w:rPr>
      <w:rFonts w:ascii="Courier New" w:hAnsi="Courier New"/>
      <w:sz w:val="20"/>
    </w:rPr>
  </w:style>
  <w:style w:type="paragraph" w:customStyle="1" w:styleId="LastUpdated">
    <w:name w:val="Last Updated"/>
    <w:link w:val="LastUpdatedChar"/>
    <w:rsid w:val="00950EC5"/>
    <w:pPr>
      <w:tabs>
        <w:tab w:val="center" w:pos="4680"/>
        <w:tab w:val="right" w:pos="9360"/>
      </w:tabs>
      <w:jc w:val="right"/>
    </w:pPr>
    <w:rPr>
      <w:rFonts w:ascii="Courier New" w:hAnsi="Courier New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950EC5"/>
  </w:style>
  <w:style w:type="character" w:customStyle="1" w:styleId="LastUpdatedChar">
    <w:name w:val="Last Updated Char"/>
    <w:basedOn w:val="DefaultParagraphFont"/>
    <w:link w:val="LastUpdated"/>
    <w:rsid w:val="00950EC5"/>
    <w:rPr>
      <w:rFonts w:ascii="Courier New" w:hAnsi="Courier New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F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F54"/>
    <w:rPr>
      <w:rFonts w:ascii="Segoe UI" w:hAnsi="Segoe UI" w:cs="Segoe UI"/>
      <w:sz w:val="18"/>
      <w:szCs w:val="18"/>
    </w:rPr>
  </w:style>
  <w:style w:type="paragraph" w:customStyle="1" w:styleId="Picture">
    <w:name w:val="Picture"/>
    <w:next w:val="NumberedInstruction"/>
    <w:link w:val="PictureChar"/>
    <w:qFormat/>
    <w:rsid w:val="00BD7086"/>
    <w:pPr>
      <w:jc w:val="center"/>
    </w:pPr>
  </w:style>
  <w:style w:type="character" w:styleId="FootnoteReference">
    <w:name w:val="footnote reference"/>
    <w:basedOn w:val="DefaultParagraphFont"/>
    <w:uiPriority w:val="99"/>
    <w:semiHidden/>
    <w:unhideWhenUsed/>
    <w:rsid w:val="00930FFB"/>
    <w:rPr>
      <w:vertAlign w:val="superscript"/>
    </w:rPr>
  </w:style>
  <w:style w:type="character" w:customStyle="1" w:styleId="PictureChar">
    <w:name w:val="Picture Char"/>
    <w:basedOn w:val="DefaultParagraphFont"/>
    <w:link w:val="Picture"/>
    <w:rsid w:val="00BD7086"/>
  </w:style>
  <w:style w:type="character" w:styleId="Hyperlink">
    <w:name w:val="Hyperlink"/>
    <w:basedOn w:val="DefaultParagraphFont"/>
    <w:uiPriority w:val="99"/>
    <w:unhideWhenUsed/>
    <w:rsid w:val="009A3B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3B2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E1E0E"/>
    <w:pPr>
      <w:spacing w:after="160" w:line="259" w:lineRule="auto"/>
      <w:ind w:left="720"/>
      <w:contextualSpacing/>
    </w:pPr>
    <w:rPr>
      <w:rFonts w:asciiTheme="minorHAnsi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office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obinson\OneDrive%20-%20Southwestern%20Baptist%20Theological%20Seminary%20(1)\Desktop\Cisco%20AnyConnect%20VP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6c87fa8b-282f-4042-8887-5ffc3d153c2c" xsi:nil="true"/>
    <IsNotebookLocked xmlns="6c87fa8b-282f-4042-8887-5ffc3d153c2c" xsi:nil="true"/>
    <Invited_Teachers xmlns="6c87fa8b-282f-4042-8887-5ffc3d153c2c" xsi:nil="true"/>
    <Invited_Students xmlns="6c87fa8b-282f-4042-8887-5ffc3d153c2c" xsi:nil="true"/>
    <CultureName xmlns="6c87fa8b-282f-4042-8887-5ffc3d153c2c" xsi:nil="true"/>
    <Leaders xmlns="6c87fa8b-282f-4042-8887-5ffc3d153c2c">
      <UserInfo>
        <DisplayName/>
        <AccountId xsi:nil="true"/>
        <AccountType/>
      </UserInfo>
    </Leaders>
    <Student_Groups xmlns="6c87fa8b-282f-4042-8887-5ffc3d153c2c">
      <UserInfo>
        <DisplayName/>
        <AccountId xsi:nil="true"/>
        <AccountType/>
      </UserInfo>
    </Student_Groups>
    <Invited_Members xmlns="6c87fa8b-282f-4042-8887-5ffc3d153c2c" xsi:nil="true"/>
    <Is_Collaboration_Space_Locked xmlns="6c87fa8b-282f-4042-8887-5ffc3d153c2c" xsi:nil="true"/>
    <Students xmlns="6c87fa8b-282f-4042-8887-5ffc3d153c2c">
      <UserInfo>
        <DisplayName/>
        <AccountId xsi:nil="true"/>
        <AccountType/>
      </UserInfo>
    </Students>
    <Math_Settings xmlns="6c87fa8b-282f-4042-8887-5ffc3d153c2c" xsi:nil="true"/>
    <Has_Teacher_Only_SectionGroup xmlns="6c87fa8b-282f-4042-8887-5ffc3d153c2c" xsi:nil="true"/>
    <AppVersion xmlns="6c87fa8b-282f-4042-8887-5ffc3d153c2c" xsi:nil="true"/>
    <FolderType xmlns="6c87fa8b-282f-4042-8887-5ffc3d153c2c" xsi:nil="true"/>
    <Distribution_Groups xmlns="6c87fa8b-282f-4042-8887-5ffc3d153c2c" xsi:nil="true"/>
    <Member_Groups xmlns="6c87fa8b-282f-4042-8887-5ffc3d153c2c">
      <UserInfo>
        <DisplayName/>
        <AccountId xsi:nil="true"/>
        <AccountType/>
      </UserInfo>
    </Member_Groups>
    <Self_Registration_Enabled xmlns="6c87fa8b-282f-4042-8887-5ffc3d153c2c" xsi:nil="true"/>
    <TeamsChannelId xmlns="6c87fa8b-282f-4042-8887-5ffc3d153c2c" xsi:nil="true"/>
    <Invited_Leaders xmlns="6c87fa8b-282f-4042-8887-5ffc3d153c2c" xsi:nil="true"/>
    <NotebookType xmlns="6c87fa8b-282f-4042-8887-5ffc3d153c2c" xsi:nil="true"/>
    <Teachers xmlns="6c87fa8b-282f-4042-8887-5ffc3d153c2c">
      <UserInfo>
        <DisplayName/>
        <AccountId xsi:nil="true"/>
        <AccountType/>
      </UserInfo>
    </Teachers>
    <Templates xmlns="6c87fa8b-282f-4042-8887-5ffc3d153c2c" xsi:nil="true"/>
    <Members xmlns="6c87fa8b-282f-4042-8887-5ffc3d153c2c">
      <UserInfo>
        <DisplayName/>
        <AccountId xsi:nil="true"/>
        <AccountType/>
      </UserInfo>
    </Members>
    <Has_Leaders_Only_SectionGroup xmlns="6c87fa8b-282f-4042-8887-5ffc3d153c2c" xsi:nil="true"/>
    <LMS_Mappings xmlns="6c87fa8b-282f-4042-8887-5ffc3d153c2c" xsi:nil="true"/>
    <Owner xmlns="6c87fa8b-282f-4042-8887-5ffc3d153c2c">
      <UserInfo>
        <DisplayName/>
        <AccountId xsi:nil="true"/>
        <AccountType/>
      </UserInfo>
    </Owner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DAD4B9D5EDEC4A8090106CA678998B" ma:contentTypeVersion="39" ma:contentTypeDescription="Create a new document." ma:contentTypeScope="" ma:versionID="cd2b50a2ba877c7d85169803b01f289b">
  <xsd:schema xmlns:xsd="http://www.w3.org/2001/XMLSchema" xmlns:xs="http://www.w3.org/2001/XMLSchema" xmlns:p="http://schemas.microsoft.com/office/2006/metadata/properties" xmlns:ns3="6c87fa8b-282f-4042-8887-5ffc3d153c2c" xmlns:ns4="f2dab71a-e352-4d1d-ba3d-ec258d617264" targetNamespace="http://schemas.microsoft.com/office/2006/metadata/properties" ma:root="true" ma:fieldsID="7e4454d6661f4d5f8471071cd0122112" ns3:_="" ns4:_="">
    <xsd:import namespace="6c87fa8b-282f-4042-8887-5ffc3d153c2c"/>
    <xsd:import namespace="f2dab71a-e352-4d1d-ba3d-ec258d6172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DefaultSectionNames" minOccurs="0"/>
                <xsd:element ref="ns3:Templates" minOccurs="0"/>
                <xsd:element ref="ns3:Leaders" minOccurs="0"/>
                <xsd:element ref="ns3:Members" minOccurs="0"/>
                <xsd:element ref="ns3:Member_Groups" minOccurs="0"/>
                <xsd:element ref="ns3:Invited_Leaders" minOccurs="0"/>
                <xsd:element ref="ns3:Invited_Members" minOccurs="0"/>
                <xsd:element ref="ns3:Self_Registration_Enabled" minOccurs="0"/>
                <xsd:element ref="ns3:Has_Leaders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ath_Setting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Has_Teacher_Only_SectionGroup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7fa8b-282f-4042-8887-5ffc3d153c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msChannelId" ma:index="17" nillable="true" ma:displayName="Teams Channel Id" ma:internalName="TeamsChannelId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1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2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3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2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ath_Settings" ma:index="36" nillable="true" ma:displayName="Math Settings" ma:internalName="Math_Settings">
      <xsd:simpleType>
        <xsd:restriction base="dms:Text"/>
      </xsd:simpleType>
    </xsd:element>
    <xsd:element name="Teachers" ma:index="3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4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4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4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4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Has_Teacher_Only_SectionGroup" ma:index="44" nillable="true" ma:displayName="Has Teacher Only SectionGroup" ma:internalName="Has_Teacher_Only_SectionGroup">
      <xsd:simpleType>
        <xsd:restriction base="dms:Boolean"/>
      </xsd:simpleType>
    </xsd:element>
    <xsd:element name="MediaServiceAutoKeyPoints" ma:index="4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ab71a-e352-4d1d-ba3d-ec258d617264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88DC25-95C9-475C-9921-2E979AC7C4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4C7BBF-281D-4DF5-8D1B-0C646F5104F1}">
  <ds:schemaRefs>
    <ds:schemaRef ds:uri="http://schemas.microsoft.com/office/2006/metadata/properties"/>
    <ds:schemaRef ds:uri="http://schemas.microsoft.com/office/infopath/2007/PartnerControls"/>
    <ds:schemaRef ds:uri="6c87fa8b-282f-4042-8887-5ffc3d153c2c"/>
  </ds:schemaRefs>
</ds:datastoreItem>
</file>

<file path=customXml/itemProps3.xml><?xml version="1.0" encoding="utf-8"?>
<ds:datastoreItem xmlns:ds="http://schemas.openxmlformats.org/officeDocument/2006/customXml" ds:itemID="{0D32E748-6CC8-4E9D-B2BB-EF134AEAEC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5D1A1E-CC99-4BD7-906A-DACC04132B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87fa8b-282f-4042-8887-5ffc3d153c2c"/>
    <ds:schemaRef ds:uri="f2dab71a-e352-4d1d-ba3d-ec258d6172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Cisco AnyConnect VPN</Template>
  <TotalTime>40</TotalTime>
  <Pages>2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Southwestern Baptist Theological Seminary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Robinson, Glory Joy</dc:creator>
  <cp:keywords/>
  <dc:description/>
  <cp:lastModifiedBy>George Frye</cp:lastModifiedBy>
  <cp:revision>27</cp:revision>
  <cp:lastPrinted>2020-03-30T14:42:00Z</cp:lastPrinted>
  <dcterms:created xsi:type="dcterms:W3CDTF">2022-08-17T17:34:00Z</dcterms:created>
  <dcterms:modified xsi:type="dcterms:W3CDTF">2022-08-18T18:15:00Z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0x01010035DAD4B9D5EDEC4A8090106CA678998B</vt:lpwstr>
  </property>
</Properties>
</file>